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AA6013" w14:textId="36C3E942" w:rsidR="006912A6" w:rsidRPr="00A10A2B" w:rsidRDefault="00C17B0D" w:rsidP="00AC5170">
      <w:pPr>
        <w:tabs>
          <w:tab w:val="left" w:pos="470"/>
          <w:tab w:val="center" w:pos="5400"/>
        </w:tabs>
        <w:spacing w:line="240" w:lineRule="auto"/>
        <w:jc w:val="both"/>
        <w:rPr>
          <w:rFonts w:cstheme="minorHAnsi"/>
          <w:b/>
          <w:color w:val="E36C0A" w:themeColor="accent6" w:themeShade="BF"/>
          <w:sz w:val="36"/>
          <w:szCs w:val="36"/>
        </w:rPr>
      </w:pPr>
      <w:r>
        <w:rPr>
          <w:rFonts w:ascii="HelvCondensed" w:hAnsi="HelvCondensed"/>
          <w:noProof/>
          <w:sz w:val="32"/>
          <w:szCs w:val="32"/>
        </w:rPr>
        <w:drawing>
          <wp:anchor distT="0" distB="0" distL="114300" distR="114300" simplePos="0" relativeHeight="251656704" behindDoc="0" locked="0" layoutInCell="1" allowOverlap="1" wp14:anchorId="11E8EBCD" wp14:editId="6BC0F473">
            <wp:simplePos x="0" y="0"/>
            <wp:positionH relativeFrom="column">
              <wp:posOffset>2823210</wp:posOffset>
            </wp:positionH>
            <wp:positionV relativeFrom="paragraph">
              <wp:posOffset>349885</wp:posOffset>
            </wp:positionV>
            <wp:extent cx="975360" cy="791035"/>
            <wp:effectExtent l="0" t="0" r="0" b="9525"/>
            <wp:wrapNone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79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170">
        <w:rPr>
          <w:rFonts w:cstheme="minorHAnsi"/>
          <w:b/>
          <w:noProof/>
          <w:color w:val="E36C0A" w:themeColor="accent6" w:themeShade="BF"/>
          <w:sz w:val="36"/>
          <w:szCs w:val="36"/>
        </w:rPr>
        <w:tab/>
      </w:r>
      <w:r w:rsidR="00AC5170">
        <w:rPr>
          <w:rFonts w:cstheme="minorHAnsi"/>
          <w:b/>
          <w:noProof/>
          <w:color w:val="E36C0A" w:themeColor="accent6" w:themeShade="BF"/>
          <w:sz w:val="36"/>
          <w:szCs w:val="36"/>
        </w:rPr>
        <w:tab/>
        <w:t>NOW ACCEPTING APPLICATIONS FOR 20</w:t>
      </w:r>
      <w:r w:rsidR="00735EE5">
        <w:rPr>
          <w:rFonts w:cstheme="minorHAnsi"/>
          <w:b/>
          <w:noProof/>
          <w:color w:val="E36C0A" w:themeColor="accent6" w:themeShade="BF"/>
          <w:sz w:val="36"/>
          <w:szCs w:val="36"/>
        </w:rPr>
        <w:t>20-2021</w:t>
      </w:r>
      <w:r w:rsidR="00AC5170">
        <w:rPr>
          <w:rFonts w:cstheme="minorHAnsi"/>
          <w:b/>
          <w:noProof/>
          <w:color w:val="E36C0A" w:themeColor="accent6" w:themeShade="BF"/>
          <w:sz w:val="36"/>
          <w:szCs w:val="36"/>
        </w:rPr>
        <w:t xml:space="preserve"> SCHOOL YEAR</w:t>
      </w:r>
      <w:r w:rsidR="00A10A2B">
        <w:rPr>
          <w:rFonts w:cstheme="minorHAnsi"/>
          <w:b/>
          <w:color w:val="E36C0A" w:themeColor="accent6" w:themeShade="BF"/>
          <w:sz w:val="36"/>
          <w:szCs w:val="36"/>
        </w:rPr>
        <w:t xml:space="preserve"> </w:t>
      </w:r>
    </w:p>
    <w:p w14:paraId="2E7EB3F6" w14:textId="19ED1178" w:rsidR="006912A6" w:rsidRDefault="006912A6" w:rsidP="006912A6">
      <w:pPr>
        <w:spacing w:line="240" w:lineRule="auto"/>
        <w:jc w:val="center"/>
        <w:rPr>
          <w:rFonts w:ascii="HelvCondensed" w:hAnsi="HelvCondensed"/>
          <w:sz w:val="32"/>
          <w:szCs w:val="32"/>
        </w:rPr>
      </w:pPr>
    </w:p>
    <w:p w14:paraId="2E342E83" w14:textId="7202AB2B" w:rsidR="00C17B0D" w:rsidRPr="00C17B0D" w:rsidRDefault="00C17B0D" w:rsidP="00C17B0D">
      <w:pPr>
        <w:spacing w:line="240" w:lineRule="auto"/>
        <w:jc w:val="center"/>
        <w:rPr>
          <w:rFonts w:ascii="Comic Sans MS" w:hAnsi="Comic Sans MS"/>
          <w:i/>
          <w:iCs/>
          <w:color w:val="4BACC6" w:themeColor="accent5"/>
          <w:sz w:val="16"/>
          <w:szCs w:val="16"/>
        </w:rPr>
      </w:pPr>
    </w:p>
    <w:p w14:paraId="1B349105" w14:textId="5B5127EC" w:rsidR="00735EE5" w:rsidRPr="00C17B0D" w:rsidRDefault="00C17B0D" w:rsidP="00C17B0D">
      <w:pPr>
        <w:spacing w:line="240" w:lineRule="auto"/>
        <w:jc w:val="center"/>
        <w:rPr>
          <w:rFonts w:ascii="Comic Sans MS" w:hAnsi="Comic Sans MS"/>
          <w:i/>
          <w:iCs/>
          <w:color w:val="4BACC6" w:themeColor="accent5"/>
          <w:sz w:val="84"/>
          <w:szCs w:val="84"/>
        </w:rPr>
        <w:sectPr w:rsidR="00735EE5" w:rsidRPr="00C17B0D" w:rsidSect="00AC5170">
          <w:pgSz w:w="12240" w:h="15840"/>
          <w:pgMar w:top="720" w:right="720" w:bottom="720" w:left="720" w:header="720" w:footer="530" w:gutter="0"/>
          <w:cols w:space="720"/>
          <w:docGrid w:linePitch="360"/>
        </w:sectPr>
      </w:pPr>
      <w:r w:rsidRPr="00435D85">
        <w:rPr>
          <w:rFonts w:cstheme="minorHAnsi"/>
          <w:b/>
          <w:i/>
          <w:iCs/>
          <w:noProof/>
          <w:color w:val="E36C0A" w:themeColor="accent6" w:themeShade="BF"/>
          <w:sz w:val="36"/>
          <w:szCs w:val="36"/>
          <w:lang w:eastAsia="zh-TW"/>
        </w:rPr>
        <mc:AlternateContent>
          <mc:Choice Requires="wps">
            <w:drawing>
              <wp:anchor distT="91440" distB="91440" distL="114300" distR="114300" simplePos="0" relativeHeight="251658752" behindDoc="1" locked="0" layoutInCell="0" allowOverlap="1" wp14:anchorId="3866776C" wp14:editId="0B016ECC">
                <wp:simplePos x="0" y="0"/>
                <wp:positionH relativeFrom="margin">
                  <wp:posOffset>-19050</wp:posOffset>
                </wp:positionH>
                <wp:positionV relativeFrom="margin">
                  <wp:posOffset>1962150</wp:posOffset>
                </wp:positionV>
                <wp:extent cx="6798310" cy="3192780"/>
                <wp:effectExtent l="0" t="0" r="2540" b="7620"/>
                <wp:wrapTight wrapText="bothSides">
                  <wp:wrapPolygon edited="0">
                    <wp:start x="0" y="0"/>
                    <wp:lineTo x="0" y="21523"/>
                    <wp:lineTo x="21548" y="21523"/>
                    <wp:lineTo x="21548" y="0"/>
                    <wp:lineTo x="0" y="0"/>
                  </wp:wrapPolygon>
                </wp:wrapTight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798310" cy="31927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90500" dir="10800000" algn="ctr" rotWithShape="0">
                                  <a:schemeClr val="accent6">
                                    <a:lumMod val="10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C1464B" w14:textId="66726E21" w:rsidR="00604CE6" w:rsidRDefault="00735EE5" w:rsidP="00604CE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Preschool Activities for Home Learning</w:t>
                            </w:r>
                          </w:p>
                          <w:p w14:paraId="7D845D9A" w14:textId="257F6FF3" w:rsidR="00F57591" w:rsidRDefault="00F57591" w:rsidP="00604CE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Kids learn best through play. Mt. View provides a safe, nurturing environment for kids to explore, be inquisitive and problem solve. When kids are surrounded by their peers and are supported by knowledgeable and caring teachers, they experience </w:t>
                            </w:r>
                            <w:r w:rsidR="00F93599">
                              <w:rPr>
                                <w:rFonts w:cstheme="minorHAns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the</w:t>
                            </w: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ideal environment for learning.</w:t>
                            </w:r>
                          </w:p>
                          <w:p w14:paraId="79D47411" w14:textId="1E942362" w:rsidR="00F93599" w:rsidRDefault="00F93599" w:rsidP="00F57591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Unfortunately,</w:t>
                            </w:r>
                            <w:r w:rsidR="00F57591">
                              <w:rPr>
                                <w:rFonts w:cstheme="minorHAns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current circumstances do not allow every child to attend Preschool safely.  </w:t>
                            </w: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And while we 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can’t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send home our ideal environment full of friends to play and learn with, we can send home some of the materials and activities that will support at home learning until </w:t>
                            </w:r>
                            <w:r w:rsidR="00210E25">
                              <w:rPr>
                                <w:rFonts w:cstheme="minorHAns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children</w:t>
                            </w: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can return to</w:t>
                            </w:r>
                            <w:r w:rsidR="00210E25">
                              <w:rPr>
                                <w:rFonts w:cstheme="minorHAns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i</w:t>
                            </w: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deal environments.</w:t>
                            </w:r>
                          </w:p>
                          <w:p w14:paraId="1FF14658" w14:textId="77391CE5" w:rsidR="00F57591" w:rsidRDefault="00F57591" w:rsidP="00F57591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33AD59F8" w14:textId="66753EB4" w:rsidR="00F57591" w:rsidRDefault="00F57591" w:rsidP="00F93599">
                            <w:pPr>
                              <w:rPr>
                                <w:rFonts w:cstheme="minorHAns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70B391B5" w14:textId="77777777" w:rsidR="00F57591" w:rsidRDefault="00F57591" w:rsidP="00604CE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4B82841F" w14:textId="69136D7B" w:rsidR="00F57591" w:rsidRDefault="00F57591" w:rsidP="00604CE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295BE7D1" w14:textId="77777777" w:rsidR="00F57591" w:rsidRDefault="00F57591" w:rsidP="00604CE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323DF70B" w14:textId="77777777" w:rsidR="00F57591" w:rsidRPr="00735EE5" w:rsidRDefault="00F57591" w:rsidP="00604CE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040DEBE3" w14:textId="77777777" w:rsidR="00735EE5" w:rsidRDefault="00735EE5" w:rsidP="00604CE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</w:p>
                          <w:p w14:paraId="4EBC0A12" w14:textId="77777777" w:rsidR="00735EE5" w:rsidRPr="00A10A2B" w:rsidRDefault="00735EE5" w:rsidP="00604CE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18288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6776C" id="Rectangle 4" o:spid="_x0000_s1026" style="position:absolute;left:0;text-align:left;margin-left:-1.5pt;margin-top:154.5pt;width:535.3pt;height:251.4pt;flip:x;z-index:-25165772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" o:allowincell="f" fillcolor="#e36c0a [2409]" stroked="f" strokecolor="black [3213]" strokeweight="1.5pt">
                <v:shadow color="#f79646 [3209]" opacity=".5" offset="-15pt,0"/>
                <v:textbox inset=",,,1.44pt">
                  <w:txbxContent>
                    <w:p w14:paraId="7AC1464B" w14:textId="66726E21" w:rsidR="00604CE6" w:rsidRDefault="00735EE5" w:rsidP="00604CE6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60"/>
                          <w:szCs w:val="60"/>
                        </w:rPr>
                        <w:t>Preschool Activities for Home Learning</w:t>
                      </w:r>
                    </w:p>
                    <w:p w14:paraId="7D845D9A" w14:textId="257F6FF3" w:rsidR="00F57591" w:rsidRDefault="00F57591" w:rsidP="00604CE6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Kids learn best through play. Mt. View provides a safe, nurturing environment for kids to explore, be inquisitive and problem solve. When kids are surrounded by their peers and are supported by knowledgeable and caring teachers, they experience </w:t>
                      </w:r>
                      <w:r w:rsidR="00F93599">
                        <w:rPr>
                          <w:rFonts w:cstheme="minorHAnsi"/>
                          <w:b/>
                          <w:color w:val="FFFFFF" w:themeColor="background1"/>
                          <w:sz w:val="30"/>
                          <w:szCs w:val="30"/>
                        </w:rPr>
                        <w:t>the</w:t>
                      </w:r>
                      <w:r>
                        <w:rPr>
                          <w:rFonts w:cstheme="minorHAnsi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ideal environment for learning.</w:t>
                      </w:r>
                    </w:p>
                    <w:p w14:paraId="79D47411" w14:textId="1E942362" w:rsidR="00F93599" w:rsidRDefault="00F93599" w:rsidP="00F57591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30"/>
                          <w:szCs w:val="30"/>
                        </w:rPr>
                        <w:t>Unfortunately,</w:t>
                      </w:r>
                      <w:r w:rsidR="00F57591">
                        <w:rPr>
                          <w:rFonts w:cstheme="minorHAnsi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current circumstances do not allow every child to attend Preschool safely.  </w:t>
                      </w:r>
                      <w:r>
                        <w:rPr>
                          <w:rFonts w:cstheme="minorHAnsi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And while we </w:t>
                      </w:r>
                      <w:proofErr w:type="gramStart"/>
                      <w:r>
                        <w:rPr>
                          <w:rFonts w:cstheme="minorHAnsi"/>
                          <w:b/>
                          <w:color w:val="FFFFFF" w:themeColor="background1"/>
                          <w:sz w:val="30"/>
                          <w:szCs w:val="30"/>
                        </w:rPr>
                        <w:t>can’t</w:t>
                      </w:r>
                      <w:proofErr w:type="gramEnd"/>
                      <w:r>
                        <w:rPr>
                          <w:rFonts w:cstheme="minorHAnsi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send home our ideal environment full of friends to play and learn with, we can send home some of the materials and activities that will support at home learning until </w:t>
                      </w:r>
                      <w:r w:rsidR="00210E25">
                        <w:rPr>
                          <w:rFonts w:cstheme="minorHAnsi"/>
                          <w:b/>
                          <w:color w:val="FFFFFF" w:themeColor="background1"/>
                          <w:sz w:val="30"/>
                          <w:szCs w:val="30"/>
                        </w:rPr>
                        <w:t>children</w:t>
                      </w:r>
                      <w:r>
                        <w:rPr>
                          <w:rFonts w:cstheme="minorHAnsi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can return to</w:t>
                      </w:r>
                      <w:r w:rsidR="00210E25">
                        <w:rPr>
                          <w:rFonts w:cstheme="minorHAnsi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i</w:t>
                      </w:r>
                      <w:r>
                        <w:rPr>
                          <w:rFonts w:cstheme="minorHAnsi"/>
                          <w:b/>
                          <w:color w:val="FFFFFF" w:themeColor="background1"/>
                          <w:sz w:val="30"/>
                          <w:szCs w:val="30"/>
                        </w:rPr>
                        <w:t>deal environments.</w:t>
                      </w:r>
                    </w:p>
                    <w:p w14:paraId="1FF14658" w14:textId="77391CE5" w:rsidR="00F57591" w:rsidRDefault="00F57591" w:rsidP="00F57591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33AD59F8" w14:textId="66753EB4" w:rsidR="00F57591" w:rsidRDefault="00F57591" w:rsidP="00F93599">
                      <w:pPr>
                        <w:rPr>
                          <w:rFonts w:cstheme="minorHAns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70B391B5" w14:textId="77777777" w:rsidR="00F57591" w:rsidRDefault="00F57591" w:rsidP="00604CE6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4B82841F" w14:textId="69136D7B" w:rsidR="00F57591" w:rsidRDefault="00F57591" w:rsidP="00604CE6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295BE7D1" w14:textId="77777777" w:rsidR="00F57591" w:rsidRDefault="00F57591" w:rsidP="00604CE6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323DF70B" w14:textId="77777777" w:rsidR="00F57591" w:rsidRPr="00735EE5" w:rsidRDefault="00F57591" w:rsidP="00604CE6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040DEBE3" w14:textId="77777777" w:rsidR="00735EE5" w:rsidRDefault="00735EE5" w:rsidP="00604CE6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</w:p>
                    <w:p w14:paraId="4EBC0A12" w14:textId="77777777" w:rsidR="00735EE5" w:rsidRPr="00A10A2B" w:rsidRDefault="00735EE5" w:rsidP="00604CE6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tight" anchorx="margin" anchory="margin"/>
              </v:rect>
            </w:pict>
          </mc:Fallback>
        </mc:AlternateContent>
      </w:r>
      <w:r w:rsidR="00735EE5">
        <w:rPr>
          <w:rFonts w:ascii="Comic Sans MS" w:hAnsi="Comic Sans MS"/>
          <w:i/>
          <w:iCs/>
          <w:color w:val="4BACC6" w:themeColor="accent5"/>
          <w:sz w:val="84"/>
          <w:szCs w:val="84"/>
        </w:rPr>
        <w:t>“</w:t>
      </w:r>
      <w:r w:rsidR="00735EE5" w:rsidRPr="00735EE5">
        <w:rPr>
          <w:rFonts w:ascii="Comic Sans MS" w:hAnsi="Comic Sans MS"/>
          <w:i/>
          <w:iCs/>
          <w:color w:val="4BACC6" w:themeColor="accent5"/>
          <w:sz w:val="84"/>
          <w:szCs w:val="84"/>
        </w:rPr>
        <w:t>At Home with Mt. Vi</w:t>
      </w:r>
      <w:r w:rsidR="00F93599">
        <w:rPr>
          <w:rFonts w:ascii="Comic Sans MS" w:hAnsi="Comic Sans MS"/>
          <w:i/>
          <w:iCs/>
          <w:color w:val="4BACC6" w:themeColor="accent5"/>
          <w:sz w:val="84"/>
          <w:szCs w:val="84"/>
        </w:rPr>
        <w:t>ew</w:t>
      </w:r>
    </w:p>
    <w:p w14:paraId="42BFD422" w14:textId="5D6A6612" w:rsidR="00F93599" w:rsidRPr="00C17B0D" w:rsidRDefault="00C17B0D" w:rsidP="00F93599">
      <w:pPr>
        <w:spacing w:before="320" w:line="240" w:lineRule="auto"/>
        <w:rPr>
          <w:rFonts w:ascii="Arial Narrow" w:hAnsi="Arial Narrow"/>
          <w:i/>
          <w:iCs/>
          <w:sz w:val="16"/>
          <w:szCs w:val="1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776" behindDoc="0" locked="0" layoutInCell="1" allowOverlap="1" wp14:anchorId="58939F1A" wp14:editId="46BDC5AE">
            <wp:simplePos x="0" y="0"/>
            <wp:positionH relativeFrom="margin">
              <wp:align>right</wp:align>
            </wp:positionH>
            <wp:positionV relativeFrom="paragraph">
              <wp:posOffset>3707765</wp:posOffset>
            </wp:positionV>
            <wp:extent cx="3337560" cy="2799080"/>
            <wp:effectExtent l="0" t="0" r="0" b="1270"/>
            <wp:wrapNone/>
            <wp:docPr id="2" name="Picture 2" descr="A group of people standing next to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g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599" w:rsidRPr="00435D85">
        <w:rPr>
          <w:noProof/>
          <w:sz w:val="36"/>
          <w:szCs w:val="36"/>
        </w:rPr>
        <w:drawing>
          <wp:anchor distT="0" distB="0" distL="114300" distR="114300" simplePos="0" relativeHeight="251655680" behindDoc="0" locked="0" layoutInCell="1" allowOverlap="1" wp14:anchorId="6445ADAF" wp14:editId="5ED9A323">
            <wp:simplePos x="0" y="0"/>
            <wp:positionH relativeFrom="margin">
              <wp:posOffset>3509010</wp:posOffset>
            </wp:positionH>
            <wp:positionV relativeFrom="margin">
              <wp:posOffset>5589270</wp:posOffset>
            </wp:positionV>
            <wp:extent cx="3300095" cy="2471420"/>
            <wp:effectExtent l="0" t="0" r="0" b="0"/>
            <wp:wrapThrough wrapText="bothSides">
              <wp:wrapPolygon edited="0">
                <wp:start x="0" y="0"/>
                <wp:lineTo x="0" y="21478"/>
                <wp:lineTo x="21446" y="21478"/>
                <wp:lineTo x="21446" y="0"/>
                <wp:lineTo x="0" y="0"/>
              </wp:wrapPolygon>
            </wp:wrapThrough>
            <wp:docPr id="4" name="Picture 4" descr="C:\Users\DAD\AppData\Local\Microsoft\Windows\INetCache\Content.Word\your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D\AppData\Local\Microsoft\Windows\INetCache\Content.Word\your-imag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47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3599" w:rsidRPr="00435D85">
        <w:rPr>
          <w:rFonts w:ascii="Arial Narrow" w:hAnsi="Arial Narrow"/>
          <w:i/>
          <w:iCs/>
          <w:sz w:val="36"/>
          <w:szCs w:val="36"/>
        </w:rPr>
        <w:t>Enrollment includes:</w:t>
      </w:r>
    </w:p>
    <w:p w14:paraId="7F9754A5" w14:textId="1153DF67" w:rsidR="00D804F1" w:rsidRPr="00210E25" w:rsidRDefault="00AC5170" w:rsidP="00F93599">
      <w:pPr>
        <w:pStyle w:val="ListParagraph"/>
        <w:numPr>
          <w:ilvl w:val="0"/>
          <w:numId w:val="3"/>
        </w:numPr>
        <w:spacing w:line="240" w:lineRule="auto"/>
        <w:rPr>
          <w:rFonts w:ascii="Arial Narrow" w:hAnsi="Arial Narrow"/>
          <w:i/>
          <w:iCs/>
          <w:sz w:val="32"/>
          <w:szCs w:val="32"/>
        </w:rPr>
      </w:pPr>
      <w:r w:rsidRPr="00435D85">
        <w:rPr>
          <w:rFonts w:ascii="Arial Narrow" w:hAnsi="Arial Narrow"/>
          <w:i/>
          <w:iCs/>
          <w:sz w:val="36"/>
          <w:szCs w:val="36"/>
        </w:rPr>
        <w:t xml:space="preserve"> </w:t>
      </w:r>
      <w:r w:rsidR="00435D85" w:rsidRPr="00210E25">
        <w:rPr>
          <w:rFonts w:ascii="Arial Narrow" w:hAnsi="Arial Narrow"/>
          <w:i/>
          <w:iCs/>
          <w:sz w:val="32"/>
          <w:szCs w:val="32"/>
        </w:rPr>
        <w:t>W</w:t>
      </w:r>
      <w:r w:rsidR="00F93599" w:rsidRPr="00210E25">
        <w:rPr>
          <w:rFonts w:ascii="Arial Narrow" w:hAnsi="Arial Narrow"/>
          <w:i/>
          <w:iCs/>
          <w:sz w:val="32"/>
          <w:szCs w:val="32"/>
        </w:rPr>
        <w:t>eekly recorded stories</w:t>
      </w:r>
      <w:r w:rsidR="00D804F1" w:rsidRPr="00210E25">
        <w:rPr>
          <w:rFonts w:ascii="Arial Narrow" w:hAnsi="Arial Narrow"/>
          <w:i/>
          <w:iCs/>
          <w:sz w:val="32"/>
          <w:szCs w:val="32"/>
        </w:rPr>
        <w:t>.</w:t>
      </w:r>
    </w:p>
    <w:p w14:paraId="6B973453" w14:textId="638AAA60" w:rsidR="00D804F1" w:rsidRPr="00210E25" w:rsidRDefault="00AC5170" w:rsidP="00F93599">
      <w:pPr>
        <w:pStyle w:val="ListParagraph"/>
        <w:numPr>
          <w:ilvl w:val="0"/>
          <w:numId w:val="3"/>
        </w:numPr>
        <w:spacing w:line="240" w:lineRule="auto"/>
        <w:rPr>
          <w:i/>
          <w:iCs/>
          <w:sz w:val="32"/>
          <w:szCs w:val="32"/>
        </w:rPr>
      </w:pPr>
      <w:r w:rsidRPr="00210E25">
        <w:rPr>
          <w:rFonts w:ascii="Arial Narrow" w:hAnsi="Arial Narrow"/>
          <w:i/>
          <w:iCs/>
          <w:sz w:val="32"/>
          <w:szCs w:val="32"/>
        </w:rPr>
        <w:t xml:space="preserve"> </w:t>
      </w:r>
      <w:r w:rsidR="00435D85" w:rsidRPr="00210E25">
        <w:rPr>
          <w:rFonts w:ascii="Arial Narrow" w:hAnsi="Arial Narrow"/>
          <w:i/>
          <w:iCs/>
          <w:sz w:val="32"/>
          <w:szCs w:val="32"/>
        </w:rPr>
        <w:t>W</w:t>
      </w:r>
      <w:r w:rsidR="00F93599" w:rsidRPr="00210E25">
        <w:rPr>
          <w:rFonts w:ascii="Arial Narrow" w:hAnsi="Arial Narrow"/>
          <w:i/>
          <w:iCs/>
          <w:sz w:val="32"/>
          <w:szCs w:val="32"/>
        </w:rPr>
        <w:t>eekly zoom music time</w:t>
      </w:r>
      <w:r w:rsidR="00435D85" w:rsidRPr="00210E25">
        <w:rPr>
          <w:rFonts w:ascii="Arial Narrow" w:hAnsi="Arial Narrow"/>
          <w:i/>
          <w:iCs/>
          <w:sz w:val="32"/>
          <w:szCs w:val="32"/>
        </w:rPr>
        <w:t>.</w:t>
      </w:r>
    </w:p>
    <w:p w14:paraId="3E450A0C" w14:textId="574239DC" w:rsidR="00435D85" w:rsidRPr="00210E25" w:rsidRDefault="00435D85" w:rsidP="00F93599">
      <w:pPr>
        <w:pStyle w:val="ListParagraph"/>
        <w:numPr>
          <w:ilvl w:val="0"/>
          <w:numId w:val="3"/>
        </w:numPr>
        <w:spacing w:line="240" w:lineRule="auto"/>
        <w:rPr>
          <w:i/>
          <w:iCs/>
          <w:sz w:val="32"/>
          <w:szCs w:val="32"/>
        </w:rPr>
      </w:pPr>
      <w:r w:rsidRPr="00210E25">
        <w:rPr>
          <w:rFonts w:ascii="Arial Narrow" w:hAnsi="Arial Narrow"/>
          <w:i/>
          <w:iCs/>
          <w:sz w:val="32"/>
          <w:szCs w:val="32"/>
        </w:rPr>
        <w:t>Take home a</w:t>
      </w:r>
      <w:r w:rsidR="00F93599" w:rsidRPr="00210E25">
        <w:rPr>
          <w:rFonts w:ascii="Arial Narrow" w:hAnsi="Arial Narrow"/>
          <w:i/>
          <w:iCs/>
          <w:sz w:val="32"/>
          <w:szCs w:val="32"/>
        </w:rPr>
        <w:t>ctivity bags</w:t>
      </w:r>
      <w:r w:rsidR="00210E25">
        <w:rPr>
          <w:rFonts w:ascii="Arial Narrow" w:hAnsi="Arial Narrow"/>
          <w:i/>
          <w:iCs/>
          <w:sz w:val="32"/>
          <w:szCs w:val="32"/>
        </w:rPr>
        <w:t>:</w:t>
      </w:r>
      <w:r w:rsidR="00F93599" w:rsidRPr="00210E25">
        <w:rPr>
          <w:rFonts w:ascii="Arial Narrow" w:hAnsi="Arial Narrow"/>
          <w:i/>
          <w:iCs/>
          <w:sz w:val="32"/>
          <w:szCs w:val="32"/>
        </w:rPr>
        <w:t xml:space="preserve"> </w:t>
      </w:r>
    </w:p>
    <w:p w14:paraId="57679F0C" w14:textId="77777777" w:rsidR="00210E25" w:rsidRPr="00210E25" w:rsidRDefault="00435D85" w:rsidP="00435D85">
      <w:pPr>
        <w:pStyle w:val="ListParagraph"/>
        <w:numPr>
          <w:ilvl w:val="1"/>
          <w:numId w:val="3"/>
        </w:numPr>
        <w:spacing w:line="240" w:lineRule="auto"/>
        <w:rPr>
          <w:i/>
          <w:iCs/>
          <w:sz w:val="32"/>
          <w:szCs w:val="32"/>
        </w:rPr>
      </w:pPr>
      <w:r w:rsidRPr="00210E25">
        <w:rPr>
          <w:rFonts w:ascii="Arial Narrow" w:hAnsi="Arial Narrow"/>
          <w:i/>
          <w:iCs/>
          <w:sz w:val="32"/>
          <w:szCs w:val="32"/>
        </w:rPr>
        <w:t>A</w:t>
      </w:r>
      <w:r w:rsidR="00F93599" w:rsidRPr="00210E25">
        <w:rPr>
          <w:rFonts w:ascii="Arial Narrow" w:hAnsi="Arial Narrow"/>
          <w:i/>
          <w:iCs/>
          <w:sz w:val="32"/>
          <w:szCs w:val="32"/>
        </w:rPr>
        <w:t xml:space="preserve">ctivities </w:t>
      </w:r>
      <w:r w:rsidRPr="00210E25">
        <w:rPr>
          <w:rFonts w:ascii="Arial Narrow" w:hAnsi="Arial Narrow"/>
          <w:i/>
          <w:iCs/>
          <w:sz w:val="32"/>
          <w:szCs w:val="32"/>
        </w:rPr>
        <w:t xml:space="preserve">coordinate </w:t>
      </w:r>
      <w:r w:rsidR="00F93599" w:rsidRPr="00210E25">
        <w:rPr>
          <w:rFonts w:ascii="Arial Narrow" w:hAnsi="Arial Narrow"/>
          <w:i/>
          <w:iCs/>
          <w:sz w:val="32"/>
          <w:szCs w:val="32"/>
        </w:rPr>
        <w:t>to</w:t>
      </w:r>
    </w:p>
    <w:p w14:paraId="6847FB3C" w14:textId="4E70C5F8" w:rsidR="00435D85" w:rsidRPr="00210E25" w:rsidRDefault="00F93599" w:rsidP="00210E25">
      <w:pPr>
        <w:pStyle w:val="ListParagraph"/>
        <w:spacing w:line="240" w:lineRule="auto"/>
        <w:ind w:left="1800"/>
        <w:rPr>
          <w:i/>
          <w:iCs/>
          <w:sz w:val="32"/>
          <w:szCs w:val="32"/>
        </w:rPr>
      </w:pPr>
      <w:r w:rsidRPr="00210E25">
        <w:rPr>
          <w:rFonts w:ascii="Arial Narrow" w:hAnsi="Arial Narrow"/>
          <w:i/>
          <w:iCs/>
          <w:sz w:val="32"/>
          <w:szCs w:val="32"/>
        </w:rPr>
        <w:t xml:space="preserve"> weekly story</w:t>
      </w:r>
      <w:r w:rsidR="00210E25" w:rsidRPr="00210E25">
        <w:rPr>
          <w:rFonts w:ascii="Arial Narrow" w:hAnsi="Arial Narrow"/>
          <w:i/>
          <w:iCs/>
          <w:sz w:val="32"/>
          <w:szCs w:val="32"/>
        </w:rPr>
        <w:t xml:space="preserve"> and theme</w:t>
      </w:r>
      <w:r w:rsidRPr="00210E25">
        <w:rPr>
          <w:rFonts w:ascii="Arial Narrow" w:hAnsi="Arial Narrow"/>
          <w:i/>
          <w:iCs/>
          <w:sz w:val="32"/>
          <w:szCs w:val="32"/>
        </w:rPr>
        <w:t xml:space="preserve">. </w:t>
      </w:r>
    </w:p>
    <w:p w14:paraId="0389AF78" w14:textId="3D4D750A" w:rsidR="00F93599" w:rsidRPr="00210E25" w:rsidRDefault="00F93599" w:rsidP="00435D85">
      <w:pPr>
        <w:pStyle w:val="ListParagraph"/>
        <w:numPr>
          <w:ilvl w:val="1"/>
          <w:numId w:val="3"/>
        </w:numPr>
        <w:spacing w:line="240" w:lineRule="auto"/>
        <w:rPr>
          <w:i/>
          <w:iCs/>
          <w:sz w:val="32"/>
          <w:szCs w:val="32"/>
        </w:rPr>
      </w:pPr>
      <w:r w:rsidRPr="00210E25">
        <w:rPr>
          <w:rFonts w:ascii="Arial Narrow" w:hAnsi="Arial Narrow"/>
          <w:i/>
          <w:iCs/>
          <w:sz w:val="32"/>
          <w:szCs w:val="32"/>
        </w:rPr>
        <w:t xml:space="preserve">Activities </w:t>
      </w:r>
      <w:proofErr w:type="gramStart"/>
      <w:r w:rsidRPr="00210E25">
        <w:rPr>
          <w:rFonts w:ascii="Arial Narrow" w:hAnsi="Arial Narrow"/>
          <w:i/>
          <w:iCs/>
          <w:sz w:val="32"/>
          <w:szCs w:val="32"/>
        </w:rPr>
        <w:t>include</w:t>
      </w:r>
      <w:r w:rsidR="00210E25">
        <w:rPr>
          <w:rFonts w:ascii="Arial Narrow" w:hAnsi="Arial Narrow"/>
          <w:i/>
          <w:iCs/>
          <w:sz w:val="32"/>
          <w:szCs w:val="32"/>
        </w:rPr>
        <w:t>:</w:t>
      </w:r>
      <w:proofErr w:type="gramEnd"/>
      <w:r w:rsidRPr="00210E25">
        <w:rPr>
          <w:rFonts w:ascii="Arial Narrow" w:hAnsi="Arial Narrow"/>
          <w:i/>
          <w:iCs/>
          <w:sz w:val="32"/>
          <w:szCs w:val="32"/>
        </w:rPr>
        <w:t xml:space="preserve"> art, science, math, fine motor, </w:t>
      </w:r>
      <w:r w:rsidR="00435D85" w:rsidRPr="00210E25">
        <w:rPr>
          <w:rFonts w:ascii="Arial Narrow" w:hAnsi="Arial Narrow"/>
          <w:i/>
          <w:iCs/>
          <w:sz w:val="32"/>
          <w:szCs w:val="32"/>
        </w:rPr>
        <w:t xml:space="preserve">sensory </w:t>
      </w:r>
      <w:r w:rsidRPr="00210E25">
        <w:rPr>
          <w:rFonts w:ascii="Arial Narrow" w:hAnsi="Arial Narrow"/>
          <w:i/>
          <w:iCs/>
          <w:sz w:val="32"/>
          <w:szCs w:val="32"/>
        </w:rPr>
        <w:t>and literacy.</w:t>
      </w:r>
    </w:p>
    <w:p w14:paraId="1B942944" w14:textId="55F0683D" w:rsidR="00F93599" w:rsidRPr="00210E25" w:rsidRDefault="00F93599" w:rsidP="00F93599">
      <w:pPr>
        <w:pStyle w:val="ListParagraph"/>
        <w:numPr>
          <w:ilvl w:val="0"/>
          <w:numId w:val="3"/>
        </w:numPr>
        <w:spacing w:line="240" w:lineRule="auto"/>
        <w:rPr>
          <w:i/>
          <w:iCs/>
          <w:sz w:val="32"/>
          <w:szCs w:val="32"/>
        </w:rPr>
      </w:pPr>
      <w:r w:rsidRPr="00210E25">
        <w:rPr>
          <w:i/>
          <w:iCs/>
          <w:sz w:val="32"/>
          <w:szCs w:val="32"/>
        </w:rPr>
        <w:t>“Handwriting Without Tears”</w:t>
      </w:r>
      <w:r w:rsidR="00435D85" w:rsidRPr="00210E25">
        <w:rPr>
          <w:i/>
          <w:iCs/>
          <w:sz w:val="32"/>
          <w:szCs w:val="32"/>
        </w:rPr>
        <w:t xml:space="preserve"> for Preschool.</w:t>
      </w:r>
    </w:p>
    <w:p w14:paraId="6E6D450F" w14:textId="60E022F9" w:rsidR="00C17B0D" w:rsidRPr="00C17B0D" w:rsidRDefault="00210E25" w:rsidP="00C17B0D">
      <w:pPr>
        <w:pStyle w:val="ListParagraph"/>
        <w:numPr>
          <w:ilvl w:val="0"/>
          <w:numId w:val="3"/>
        </w:numPr>
        <w:spacing w:line="240" w:lineRule="auto"/>
        <w:rPr>
          <w:i/>
          <w:iCs/>
          <w:sz w:val="32"/>
          <w:szCs w:val="32"/>
        </w:rPr>
      </w:pPr>
      <w:proofErr w:type="spellStart"/>
      <w:r w:rsidRPr="00210E25">
        <w:rPr>
          <w:i/>
          <w:iCs/>
          <w:sz w:val="32"/>
          <w:szCs w:val="32"/>
        </w:rPr>
        <w:t>BiWeekly</w:t>
      </w:r>
      <w:proofErr w:type="spellEnd"/>
      <w:r w:rsidRPr="00210E25">
        <w:rPr>
          <w:i/>
          <w:iCs/>
          <w:sz w:val="32"/>
          <w:szCs w:val="32"/>
        </w:rPr>
        <w:t xml:space="preserve"> zoom art lessons.</w:t>
      </w:r>
    </w:p>
    <w:p w14:paraId="21087953" w14:textId="53755E3A" w:rsidR="009A424C" w:rsidRPr="00210E25" w:rsidRDefault="00C17B0D" w:rsidP="00C17B0D">
      <w:pPr>
        <w:tabs>
          <w:tab w:val="left" w:pos="6937"/>
        </w:tabs>
        <w:spacing w:line="240" w:lineRule="auto"/>
        <w:jc w:val="center"/>
        <w:rPr>
          <w:sz w:val="30"/>
          <w:szCs w:val="30"/>
        </w:rPr>
      </w:pPr>
      <w:r w:rsidRPr="00435D85">
        <w:rPr>
          <w:rFonts w:ascii="Arial Narrow" w:hAnsi="Arial Narrow"/>
          <w:i/>
          <w:iCs/>
          <w:noProof/>
          <w:sz w:val="36"/>
          <w:szCs w:val="36"/>
        </w:rPr>
        <mc:AlternateContent>
          <mc:Choice Requires="wps">
            <w:drawing>
              <wp:anchor distT="91440" distB="91440" distL="114300" distR="114300" simplePos="0" relativeHeight="251659776" behindDoc="1" locked="0" layoutInCell="0" allowOverlap="1" wp14:anchorId="79CAAF62" wp14:editId="58ACBA93">
                <wp:simplePos x="0" y="0"/>
                <wp:positionH relativeFrom="margin">
                  <wp:align>right</wp:align>
                </wp:positionH>
                <wp:positionV relativeFrom="margin">
                  <wp:posOffset>8854440</wp:posOffset>
                </wp:positionV>
                <wp:extent cx="6798310" cy="345440"/>
                <wp:effectExtent l="0" t="0" r="2540" b="0"/>
                <wp:wrapTight wrapText="bothSides">
                  <wp:wrapPolygon edited="0">
                    <wp:start x="0" y="0"/>
                    <wp:lineTo x="0" y="20250"/>
                    <wp:lineTo x="21548" y="20250"/>
                    <wp:lineTo x="21548" y="0"/>
                    <wp:lineTo x="0" y="0"/>
                  </wp:wrapPolygon>
                </wp:wrapTight>
                <wp:docPr id="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798310" cy="34544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90500" dir="10800000" algn="ctr" rotWithShape="0">
                                  <a:schemeClr val="accent6">
                                    <a:lumMod val="10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796BBF" w14:textId="775FCED2" w:rsidR="00D804F1" w:rsidRPr="00A10A2B" w:rsidRDefault="00735EE5" w:rsidP="00D804F1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For more information </w:t>
                            </w:r>
                            <w:r w:rsidR="00CD5909">
                              <w:rPr>
                                <w:rFonts w:cstheme="minorHAnsi"/>
                                <w:color w:val="FFFFFF" w:themeColor="background1"/>
                                <w:sz w:val="30"/>
                                <w:szCs w:val="30"/>
                              </w:rPr>
                              <w:t>Email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: </w:t>
                            </w:r>
                            <w:r w:rsidR="00CD5909">
                              <w:rPr>
                                <w:rFonts w:cstheme="minorHAnsi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30"/>
                                <w:szCs w:val="30"/>
                              </w:rPr>
                              <w:t>mtviewboulder@outlook.com</w:t>
                            </w:r>
                          </w:p>
                        </w:txbxContent>
                      </wps:txbx>
                      <wps:bodyPr rot="0" vert="horz" wrap="square" lIns="91440" tIns="45720" rIns="91440" bIns="18288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AAF62" id="Rectangle 8" o:spid="_x0000_s1027" style="position:absolute;left:0;text-align:left;margin-left:484.1pt;margin-top:697.2pt;width:535.3pt;height:27.2pt;flip:x;z-index:-251656704;visibility:visible;mso-wrap-style:square;mso-width-percent:0;mso-height-percent:0;mso-wrap-distance-left:9pt;mso-wrap-distance-top:7.2pt;mso-wrap-distance-right:9pt;mso-wrap-distance-bottom:7.2pt;mso-position-horizontal:right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" o:allowincell="f" fillcolor="#7030a0" stroked="f" strokecolor="black [3213]" strokeweight="1.5pt">
                <v:shadow color="#f79646 [3209]" opacity=".5" offset="-15pt,0"/>
                <v:textbox inset=",,,1.44pt">
                  <w:txbxContent>
                    <w:p w14:paraId="58796BBF" w14:textId="775FCED2" w:rsidR="00D804F1" w:rsidRPr="00A10A2B" w:rsidRDefault="00735EE5" w:rsidP="00D804F1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30"/>
                          <w:szCs w:val="30"/>
                        </w:rPr>
                        <w:t xml:space="preserve">For more information </w:t>
                      </w:r>
                      <w:r w:rsidR="00CD5909">
                        <w:rPr>
                          <w:rFonts w:cstheme="minorHAnsi"/>
                          <w:color w:val="FFFFFF" w:themeColor="background1"/>
                          <w:sz w:val="30"/>
                          <w:szCs w:val="30"/>
                        </w:rPr>
                        <w:t>Email</w:t>
                      </w:r>
                      <w:r>
                        <w:rPr>
                          <w:rFonts w:cstheme="minorHAnsi"/>
                          <w:color w:val="FFFFFF" w:themeColor="background1"/>
                          <w:sz w:val="30"/>
                          <w:szCs w:val="30"/>
                        </w:rPr>
                        <w:t xml:space="preserve">: </w:t>
                      </w:r>
                      <w:r w:rsidR="00CD5909">
                        <w:rPr>
                          <w:rFonts w:cstheme="minorHAnsi"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FFFFFF" w:themeColor="background1"/>
                          <w:sz w:val="30"/>
                          <w:szCs w:val="30"/>
                        </w:rPr>
                        <w:t>mtviewboulder@outlook.com</w:t>
                      </w:r>
                    </w:p>
                  </w:txbxContent>
                </v:textbox>
                <w10:wrap type="tight" anchorx="margin" anchory="margin"/>
              </v:rect>
            </w:pict>
          </mc:Fallback>
        </mc:AlternateContent>
      </w:r>
      <w:r w:rsidR="00C375E1" w:rsidRPr="00435D85">
        <w:rPr>
          <w:noProof/>
          <w:sz w:val="36"/>
          <w:szCs w:val="36"/>
        </w:rPr>
        <w:drawing>
          <wp:anchor distT="0" distB="0" distL="114300" distR="114300" simplePos="0" relativeHeight="251660800" behindDoc="1" locked="0" layoutInCell="1" allowOverlap="1" wp14:anchorId="07DE3E86" wp14:editId="76881BB5">
            <wp:simplePos x="0" y="0"/>
            <wp:positionH relativeFrom="column">
              <wp:posOffset>347345</wp:posOffset>
            </wp:positionH>
            <wp:positionV relativeFrom="paragraph">
              <wp:posOffset>6638290</wp:posOffset>
            </wp:positionV>
            <wp:extent cx="2966085" cy="190055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90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D85" w:rsidRPr="00210E25">
        <w:rPr>
          <w:sz w:val="28"/>
          <w:szCs w:val="28"/>
        </w:rPr>
        <w:t>Cost:  $25/week.  Activities to be offered weekly</w:t>
      </w:r>
      <w:r w:rsidR="00210E25" w:rsidRPr="00210E25">
        <w:rPr>
          <w:sz w:val="28"/>
          <w:szCs w:val="28"/>
        </w:rPr>
        <w:t xml:space="preserve"> following in person learning calendar</w:t>
      </w:r>
    </w:p>
    <w:p w14:paraId="5D232FA1" w14:textId="21CA9D35" w:rsidR="009A424C" w:rsidRDefault="00451FE5" w:rsidP="00CD5909">
      <w:pPr>
        <w:tabs>
          <w:tab w:val="left" w:pos="6937"/>
        </w:tabs>
        <w:spacing w:line="240" w:lineRule="auto"/>
        <w:ind w:left="540"/>
        <w:rPr>
          <w:sz w:val="30"/>
          <w:szCs w:val="30"/>
        </w:rPr>
      </w:pPr>
      <w:r w:rsidRPr="00C36EBC">
        <w:rPr>
          <w:rFonts w:ascii="Calibri" w:eastAsia="Times New Roman" w:hAnsi="Calibri" w:cs="Calibri"/>
          <w:i/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1" allowOverlap="1" wp14:anchorId="5F43C7BB" wp14:editId="42B6702E">
            <wp:simplePos x="0" y="0"/>
            <wp:positionH relativeFrom="column">
              <wp:posOffset>2748280</wp:posOffset>
            </wp:positionH>
            <wp:positionV relativeFrom="paragraph">
              <wp:posOffset>49530</wp:posOffset>
            </wp:positionV>
            <wp:extent cx="965200" cy="782955"/>
            <wp:effectExtent l="0" t="0" r="6350" b="0"/>
            <wp:wrapTight wrapText="bothSides">
              <wp:wrapPolygon edited="0">
                <wp:start x="0" y="0"/>
                <wp:lineTo x="0" y="21022"/>
                <wp:lineTo x="21316" y="21022"/>
                <wp:lineTo x="2131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tViewPreschool_logo_300dpi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D22BE6" w14:textId="08AE4CF2" w:rsidR="00C36EBC" w:rsidRPr="00C36EBC" w:rsidRDefault="00C36EBC" w:rsidP="00C36EBC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14:paraId="4CEB09B8" w14:textId="77777777" w:rsidR="00C36EBC" w:rsidRPr="00C36EBC" w:rsidRDefault="00C36EBC" w:rsidP="00C36EBC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14:paraId="6FE0B8A6" w14:textId="77777777" w:rsidR="00C36EBC" w:rsidRPr="00C36EBC" w:rsidRDefault="00C36EBC" w:rsidP="00C36EBC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14:paraId="1B18AC39" w14:textId="77777777" w:rsidR="00C36EBC" w:rsidRPr="00C36EBC" w:rsidRDefault="00C36EBC" w:rsidP="00C36EBC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14:paraId="1C93BA2F" w14:textId="77777777" w:rsidR="00C36EBC" w:rsidRPr="00C36EBC" w:rsidRDefault="00C36EBC" w:rsidP="00C36EBC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14:paraId="6A5A6EBE" w14:textId="77777777" w:rsidR="00C36EBC" w:rsidRPr="00C36EBC" w:rsidRDefault="00C36EBC" w:rsidP="00C36EBC">
      <w:pPr>
        <w:spacing w:after="0" w:line="240" w:lineRule="auto"/>
        <w:jc w:val="center"/>
        <w:rPr>
          <w:rFonts w:ascii="Calibri" w:eastAsia="Times New Roman" w:hAnsi="Calibri" w:cs="Times New Roman"/>
          <w:sz w:val="40"/>
          <w:szCs w:val="40"/>
        </w:rPr>
      </w:pPr>
      <w:r w:rsidRPr="00C36EBC">
        <w:rPr>
          <w:rFonts w:ascii="Calibri" w:eastAsia="Times New Roman" w:hAnsi="Calibri" w:cs="Times New Roman"/>
          <w:sz w:val="40"/>
          <w:szCs w:val="40"/>
        </w:rPr>
        <w:t xml:space="preserve">“At Home with </w:t>
      </w:r>
      <w:proofErr w:type="spellStart"/>
      <w:proofErr w:type="gramStart"/>
      <w:r w:rsidRPr="00C36EBC">
        <w:rPr>
          <w:rFonts w:ascii="Calibri" w:eastAsia="Times New Roman" w:hAnsi="Calibri" w:cs="Times New Roman"/>
          <w:sz w:val="40"/>
          <w:szCs w:val="40"/>
        </w:rPr>
        <w:t>Mt.View</w:t>
      </w:r>
      <w:proofErr w:type="spellEnd"/>
      <w:proofErr w:type="gramEnd"/>
      <w:r w:rsidRPr="00C36EBC">
        <w:rPr>
          <w:rFonts w:ascii="Calibri" w:eastAsia="Times New Roman" w:hAnsi="Calibri" w:cs="Times New Roman"/>
          <w:sz w:val="40"/>
          <w:szCs w:val="40"/>
        </w:rPr>
        <w:t>” Program Application</w:t>
      </w:r>
    </w:p>
    <w:p w14:paraId="2A576EC7" w14:textId="77777777" w:rsidR="00C36EBC" w:rsidRPr="00C36EBC" w:rsidRDefault="00C36EBC" w:rsidP="00C36EBC">
      <w:pPr>
        <w:spacing w:after="0" w:line="240" w:lineRule="auto"/>
        <w:jc w:val="center"/>
        <w:rPr>
          <w:rFonts w:ascii="Calibri" w:eastAsia="Times New Roman" w:hAnsi="Calibri" w:cs="Calibri"/>
          <w:i/>
          <w:sz w:val="20"/>
          <w:szCs w:val="20"/>
        </w:rPr>
      </w:pPr>
    </w:p>
    <w:p w14:paraId="77419684" w14:textId="77777777" w:rsidR="00C36EBC" w:rsidRPr="00C36EBC" w:rsidRDefault="00C36EBC" w:rsidP="00C36EBC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2A383812" w14:textId="77777777" w:rsidR="00C36EBC" w:rsidRPr="00C36EBC" w:rsidRDefault="00C36EBC" w:rsidP="00C36EBC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C36EBC">
        <w:rPr>
          <w:rFonts w:ascii="Calibri" w:eastAsia="Times New Roman" w:hAnsi="Calibri" w:cs="Calibri"/>
          <w:sz w:val="24"/>
          <w:szCs w:val="24"/>
        </w:rPr>
        <w:t>Child’s Name: ____________________________________________________  DOB: ________________</w:t>
      </w:r>
    </w:p>
    <w:p w14:paraId="49CBD697" w14:textId="77777777" w:rsidR="00C36EBC" w:rsidRPr="00C36EBC" w:rsidRDefault="00C36EBC" w:rsidP="00C36EBC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2BF446B5" w14:textId="77777777" w:rsidR="00C36EBC" w:rsidRPr="00C36EBC" w:rsidRDefault="00C36EBC" w:rsidP="00C36EBC">
      <w:pPr>
        <w:spacing w:after="0" w:line="240" w:lineRule="auto"/>
        <w:rPr>
          <w:rFonts w:ascii="Calibri" w:eastAsia="Times New Roman" w:hAnsi="Calibri" w:cs="Calibri"/>
          <w:i/>
          <w:sz w:val="24"/>
          <w:szCs w:val="24"/>
        </w:rPr>
      </w:pPr>
      <w:r w:rsidRPr="00C36EBC">
        <w:rPr>
          <w:rFonts w:ascii="Calibri" w:eastAsia="Times New Roman" w:hAnsi="Calibri" w:cs="Calibri"/>
          <w:sz w:val="24"/>
          <w:szCs w:val="24"/>
        </w:rPr>
        <w:t>Parents’ Names</w:t>
      </w:r>
      <w:r w:rsidRPr="00C36EBC">
        <w:rPr>
          <w:rFonts w:ascii="Calibri" w:eastAsia="Times New Roman" w:hAnsi="Calibri" w:cs="Calibri"/>
          <w:i/>
          <w:sz w:val="24"/>
          <w:szCs w:val="24"/>
        </w:rPr>
        <w:t>: _______________________________________________________________________</w:t>
      </w:r>
    </w:p>
    <w:p w14:paraId="55495E27" w14:textId="77777777" w:rsidR="00C36EBC" w:rsidRPr="00C36EBC" w:rsidRDefault="00C36EBC" w:rsidP="00C36EBC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7AADD42F" w14:textId="77777777" w:rsidR="00C36EBC" w:rsidRPr="00C36EBC" w:rsidRDefault="00C36EBC" w:rsidP="00C36EBC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C36EBC">
        <w:rPr>
          <w:rFonts w:ascii="Calibri" w:eastAsia="Times New Roman" w:hAnsi="Calibri" w:cs="Calibri"/>
          <w:sz w:val="24"/>
          <w:szCs w:val="24"/>
        </w:rPr>
        <w:t>Address: ___________________________________________ City/Zip: ___________________________</w:t>
      </w:r>
    </w:p>
    <w:p w14:paraId="79B1FCFE" w14:textId="77777777" w:rsidR="00C36EBC" w:rsidRPr="00C36EBC" w:rsidRDefault="00C36EBC" w:rsidP="00C36EBC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3C438819" w14:textId="77777777" w:rsidR="00C36EBC" w:rsidRPr="00C36EBC" w:rsidRDefault="00C36EBC" w:rsidP="00C36EBC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C36EBC">
        <w:rPr>
          <w:rFonts w:ascii="Calibri" w:eastAsia="Times New Roman" w:hAnsi="Calibri" w:cs="Calibri"/>
          <w:sz w:val="24"/>
          <w:szCs w:val="24"/>
        </w:rPr>
        <w:t>Phone: ___________________________ Email: ______________________________________________</w:t>
      </w:r>
    </w:p>
    <w:p w14:paraId="05C8E93F" w14:textId="77777777" w:rsidR="00C36EBC" w:rsidRPr="00C36EBC" w:rsidRDefault="00C36EBC" w:rsidP="00C36EBC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7A8D847" w14:textId="77777777" w:rsidR="00C36EBC" w:rsidRPr="00C36EBC" w:rsidRDefault="00C36EBC" w:rsidP="00C36EBC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737DCCB8" w14:textId="77777777" w:rsidR="00C36EBC" w:rsidRPr="00C36EBC" w:rsidRDefault="00C36EBC" w:rsidP="00C36EBC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C36EBC">
        <w:rPr>
          <w:rFonts w:ascii="Calibri" w:eastAsia="Times New Roman" w:hAnsi="Calibri" w:cs="Calibri"/>
          <w:sz w:val="24"/>
          <w:szCs w:val="24"/>
        </w:rPr>
        <w:t xml:space="preserve">My child regularly attends </w:t>
      </w:r>
      <w:proofErr w:type="gramStart"/>
      <w:r w:rsidRPr="00C36EBC">
        <w:rPr>
          <w:rFonts w:ascii="Calibri" w:eastAsia="Times New Roman" w:hAnsi="Calibri" w:cs="Calibri"/>
          <w:sz w:val="24"/>
          <w:szCs w:val="24"/>
        </w:rPr>
        <w:t>Preschool:_</w:t>
      </w:r>
      <w:proofErr w:type="gramEnd"/>
      <w:r w:rsidRPr="00C36EBC">
        <w:rPr>
          <w:rFonts w:ascii="Calibri" w:eastAsia="Times New Roman" w:hAnsi="Calibri" w:cs="Calibri"/>
          <w:sz w:val="24"/>
          <w:szCs w:val="24"/>
        </w:rPr>
        <w:t>_________________________________________(name of center).</w:t>
      </w:r>
    </w:p>
    <w:p w14:paraId="3C23A023" w14:textId="77777777" w:rsidR="00C36EBC" w:rsidRPr="00C36EBC" w:rsidRDefault="00C36EBC" w:rsidP="00C36EBC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3DC32AC4" w14:textId="77777777" w:rsidR="00C36EBC" w:rsidRPr="00C36EBC" w:rsidRDefault="00C36EBC" w:rsidP="00C36EBC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C36EBC">
        <w:rPr>
          <w:rFonts w:ascii="Calibri" w:eastAsia="Times New Roman" w:hAnsi="Calibri" w:cs="Calibri"/>
          <w:sz w:val="24"/>
          <w:szCs w:val="24"/>
        </w:rPr>
        <w:t xml:space="preserve">Is your child ok to receive small pieces </w:t>
      </w:r>
      <w:r w:rsidRPr="00C36EBC">
        <w:rPr>
          <w:rFonts w:ascii="Calibri" w:eastAsia="Times New Roman" w:hAnsi="Calibri" w:cs="Calibri"/>
          <w:sz w:val="18"/>
          <w:szCs w:val="18"/>
        </w:rPr>
        <w:t xml:space="preserve">(less than </w:t>
      </w:r>
      <w:proofErr w:type="gramStart"/>
      <w:r w:rsidRPr="00C36EBC">
        <w:rPr>
          <w:rFonts w:ascii="Calibri" w:eastAsia="Times New Roman" w:hAnsi="Calibri" w:cs="Calibri"/>
          <w:sz w:val="18"/>
          <w:szCs w:val="18"/>
        </w:rPr>
        <w:t>1 inch</w:t>
      </w:r>
      <w:proofErr w:type="gramEnd"/>
      <w:r w:rsidRPr="00C36EBC">
        <w:rPr>
          <w:rFonts w:ascii="Calibri" w:eastAsia="Times New Roman" w:hAnsi="Calibri" w:cs="Calibri"/>
          <w:sz w:val="18"/>
          <w:szCs w:val="18"/>
        </w:rPr>
        <w:t xml:space="preserve"> diameter) </w:t>
      </w:r>
      <w:r w:rsidRPr="00C36EBC">
        <w:rPr>
          <w:rFonts w:ascii="Calibri" w:eastAsia="Times New Roman" w:hAnsi="Calibri" w:cs="Calibri"/>
          <w:sz w:val="24"/>
          <w:szCs w:val="24"/>
        </w:rPr>
        <w:t>in the activity bags?  ____yes   _____no</w:t>
      </w:r>
    </w:p>
    <w:p w14:paraId="034C890F" w14:textId="77777777" w:rsidR="00C36EBC" w:rsidRPr="00C36EBC" w:rsidRDefault="00C36EBC" w:rsidP="00C36EBC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2A32AE7C" w14:textId="77777777" w:rsidR="00C36EBC" w:rsidRPr="00C36EBC" w:rsidRDefault="00C36EBC" w:rsidP="00C36EBC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C36EBC">
        <w:rPr>
          <w:rFonts w:ascii="Calibri" w:eastAsia="Times New Roman" w:hAnsi="Calibri" w:cs="Calibri"/>
          <w:sz w:val="24"/>
          <w:szCs w:val="24"/>
        </w:rPr>
        <w:t xml:space="preserve">Parents must agree to retrieve activity bags from </w:t>
      </w:r>
      <w:proofErr w:type="spellStart"/>
      <w:proofErr w:type="gramStart"/>
      <w:r w:rsidRPr="00C36EBC">
        <w:rPr>
          <w:rFonts w:ascii="Calibri" w:eastAsia="Times New Roman" w:hAnsi="Calibri" w:cs="Calibri"/>
          <w:sz w:val="24"/>
          <w:szCs w:val="24"/>
        </w:rPr>
        <w:t>Mt.View</w:t>
      </w:r>
      <w:proofErr w:type="spellEnd"/>
      <w:proofErr w:type="gramEnd"/>
      <w:r w:rsidRPr="00C36EBC">
        <w:rPr>
          <w:rFonts w:ascii="Calibri" w:eastAsia="Times New Roman" w:hAnsi="Calibri" w:cs="Calibri"/>
          <w:sz w:val="24"/>
          <w:szCs w:val="24"/>
        </w:rPr>
        <w:t xml:space="preserve"> Preschool, 355 Ponca Place, Boulder Colorado.</w:t>
      </w:r>
    </w:p>
    <w:p w14:paraId="755CA110" w14:textId="77777777" w:rsidR="00C36EBC" w:rsidRPr="00C36EBC" w:rsidRDefault="00C36EBC" w:rsidP="00C36EBC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C36EBC">
        <w:rPr>
          <w:rFonts w:ascii="Calibri" w:eastAsia="Times New Roman" w:hAnsi="Calibri" w:cs="Calibri"/>
          <w:sz w:val="24"/>
          <w:szCs w:val="24"/>
        </w:rPr>
        <w:t xml:space="preserve">Bags will be available weekly and will be provided at a determined location on premise that encourages social distancing.  Adults other than teachers and staff are not permitted in the school building or on the playground during COVID restrictions.  Please wear a mask when retrieving your child’s activity bag.  </w:t>
      </w:r>
    </w:p>
    <w:p w14:paraId="7D9BE7BB" w14:textId="77777777" w:rsidR="00C36EBC" w:rsidRPr="00C36EBC" w:rsidRDefault="00C36EBC" w:rsidP="00C36EBC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6115FA20" w14:textId="77777777" w:rsidR="00C36EBC" w:rsidRPr="00C36EBC" w:rsidRDefault="00C36EBC" w:rsidP="00C36EBC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C36EBC">
        <w:rPr>
          <w:rFonts w:ascii="Calibri" w:eastAsia="Times New Roman" w:hAnsi="Calibri" w:cs="Calibri"/>
          <w:sz w:val="24"/>
          <w:szCs w:val="24"/>
        </w:rPr>
        <w:t xml:space="preserve">Cost of program:  $25/week. </w:t>
      </w:r>
    </w:p>
    <w:p w14:paraId="23298DF2" w14:textId="77777777" w:rsidR="00C36EBC" w:rsidRPr="00C36EBC" w:rsidRDefault="00C36EBC" w:rsidP="00C36EBC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C373B1C" w14:textId="77777777" w:rsidR="00C36EBC" w:rsidRPr="00C36EBC" w:rsidRDefault="00C36EBC" w:rsidP="00C36EBC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C36EBC">
        <w:rPr>
          <w:rFonts w:ascii="Calibri" w:eastAsia="Times New Roman" w:hAnsi="Calibri" w:cs="Calibri"/>
          <w:sz w:val="24"/>
          <w:szCs w:val="24"/>
        </w:rPr>
        <w:t xml:space="preserve">Parents commit on a month to month basis.  </w:t>
      </w:r>
    </w:p>
    <w:p w14:paraId="3DE34B82" w14:textId="77777777" w:rsidR="00C36EBC" w:rsidRPr="00C36EBC" w:rsidRDefault="00C36EBC" w:rsidP="00C36EBC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C36EBC">
        <w:rPr>
          <w:rFonts w:ascii="Calibri" w:eastAsia="Times New Roman" w:hAnsi="Calibri" w:cs="Calibri"/>
          <w:sz w:val="24"/>
          <w:szCs w:val="24"/>
        </w:rPr>
        <w:t xml:space="preserve">Commitment may be 1 – 9 months (September – May).  </w:t>
      </w:r>
    </w:p>
    <w:p w14:paraId="53D485C1" w14:textId="77777777" w:rsidR="00C36EBC" w:rsidRPr="00C36EBC" w:rsidRDefault="00C36EBC" w:rsidP="00C36EBC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37C9B2F1" w14:textId="760E03DD" w:rsidR="00451FE5" w:rsidRDefault="00C36EBC" w:rsidP="00C36EBC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C36EBC">
        <w:rPr>
          <w:rFonts w:ascii="Calibri" w:eastAsia="Times New Roman" w:hAnsi="Calibri" w:cs="Calibri"/>
          <w:sz w:val="24"/>
          <w:szCs w:val="24"/>
        </w:rPr>
        <w:t xml:space="preserve">Enrollment will be complete when application is completed and </w:t>
      </w:r>
      <w:r w:rsidR="00451FE5" w:rsidRPr="00C36EBC">
        <w:rPr>
          <w:rFonts w:ascii="Calibri" w:eastAsia="Times New Roman" w:hAnsi="Calibri" w:cs="Calibri"/>
          <w:sz w:val="24"/>
          <w:szCs w:val="24"/>
        </w:rPr>
        <w:t>returned</w:t>
      </w:r>
      <w:r w:rsidR="00451FE5">
        <w:rPr>
          <w:rFonts w:ascii="Calibri" w:eastAsia="Times New Roman" w:hAnsi="Calibri" w:cs="Calibri"/>
          <w:sz w:val="24"/>
          <w:szCs w:val="24"/>
        </w:rPr>
        <w:t xml:space="preserve"> with payment to:</w:t>
      </w:r>
    </w:p>
    <w:p w14:paraId="5649AFFC" w14:textId="1ED86C60" w:rsidR="00451FE5" w:rsidRPr="00451FE5" w:rsidRDefault="00451FE5" w:rsidP="00C36EBC">
      <w:pPr>
        <w:spacing w:after="0" w:line="240" w:lineRule="auto"/>
        <w:rPr>
          <w:rFonts w:ascii="Calibri" w:eastAsia="Times New Roman" w:hAnsi="Calibri" w:cs="Calibri"/>
          <w:i/>
          <w:iCs/>
          <w:sz w:val="16"/>
          <w:szCs w:val="16"/>
        </w:rPr>
      </w:pPr>
      <w:r w:rsidRPr="00451FE5">
        <w:rPr>
          <w:rFonts w:ascii="Calibri" w:eastAsia="Times New Roman" w:hAnsi="Calibri" w:cs="Calibri"/>
          <w:i/>
          <w:iCs/>
          <w:sz w:val="16"/>
          <w:szCs w:val="16"/>
        </w:rPr>
        <w:t>(mailing address)</w:t>
      </w:r>
    </w:p>
    <w:p w14:paraId="6CD8A0B9" w14:textId="77777777" w:rsidR="00451FE5" w:rsidRDefault="00451FE5" w:rsidP="00C36EBC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>Mt. View Preschool</w:t>
      </w:r>
    </w:p>
    <w:p w14:paraId="1CA3B4A2" w14:textId="77777777" w:rsidR="00451FE5" w:rsidRDefault="00451FE5" w:rsidP="00C36EBC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>4800 Baseline Rd.</w:t>
      </w:r>
    </w:p>
    <w:p w14:paraId="1925658E" w14:textId="77777777" w:rsidR="00451FE5" w:rsidRDefault="00451FE5" w:rsidP="00C36EBC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>E104 #288</w:t>
      </w:r>
    </w:p>
    <w:p w14:paraId="1B1C1A8D" w14:textId="12B71E7D" w:rsidR="00C36EBC" w:rsidRDefault="00451FE5" w:rsidP="00C36EBC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proofErr w:type="spellStart"/>
      <w:proofErr w:type="gramStart"/>
      <w:r>
        <w:rPr>
          <w:rFonts w:ascii="Calibri" w:eastAsia="Times New Roman" w:hAnsi="Calibri" w:cs="Calibri"/>
          <w:sz w:val="24"/>
          <w:szCs w:val="24"/>
        </w:rPr>
        <w:t>Boulder,CO</w:t>
      </w:r>
      <w:proofErr w:type="spellEnd"/>
      <w:proofErr w:type="gramEnd"/>
      <w:r>
        <w:rPr>
          <w:rFonts w:ascii="Calibri" w:eastAsia="Times New Roman" w:hAnsi="Calibri" w:cs="Calibri"/>
          <w:sz w:val="24"/>
          <w:szCs w:val="24"/>
        </w:rPr>
        <w:t xml:space="preserve">  80303 </w:t>
      </w:r>
    </w:p>
    <w:p w14:paraId="161955CA" w14:textId="77777777" w:rsidR="00451FE5" w:rsidRPr="00C36EBC" w:rsidRDefault="00451FE5" w:rsidP="00C36EBC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20335A1B" w14:textId="77777777" w:rsidR="00C36EBC" w:rsidRPr="00C36EBC" w:rsidRDefault="00C36EBC" w:rsidP="00C36EBC">
      <w:pPr>
        <w:spacing w:after="0" w:line="240" w:lineRule="auto"/>
        <w:ind w:firstLine="720"/>
        <w:rPr>
          <w:rFonts w:ascii="Calibri" w:eastAsia="Times New Roman" w:hAnsi="Calibri" w:cs="Calibri"/>
          <w:sz w:val="24"/>
          <w:szCs w:val="24"/>
        </w:rPr>
      </w:pPr>
    </w:p>
    <w:p w14:paraId="6D149134" w14:textId="77777777" w:rsidR="00C36EBC" w:rsidRPr="00C36EBC" w:rsidRDefault="00C36EBC" w:rsidP="00C36EBC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49135819" w14:textId="77777777" w:rsidR="00C36EBC" w:rsidRPr="00C36EBC" w:rsidRDefault="00C36EBC" w:rsidP="00C36EBC">
      <w:pPr>
        <w:pBdr>
          <w:bottom w:val="single" w:sz="12" w:space="1" w:color="auto"/>
        </w:pBd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29E72275" w14:textId="64FCD895" w:rsidR="009A424C" w:rsidRPr="00451FE5" w:rsidRDefault="00C36EBC" w:rsidP="00451FE5">
      <w:pPr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C36EBC">
        <w:rPr>
          <w:rFonts w:ascii="Calibri" w:eastAsia="Times New Roman" w:hAnsi="Calibri" w:cs="Calibri"/>
          <w:sz w:val="24"/>
          <w:szCs w:val="24"/>
        </w:rPr>
        <w:t xml:space="preserve">   (Parent’s </w:t>
      </w:r>
      <w:proofErr w:type="gramStart"/>
      <w:r w:rsidRPr="00C36EBC">
        <w:rPr>
          <w:rFonts w:ascii="Calibri" w:eastAsia="Times New Roman" w:hAnsi="Calibri" w:cs="Calibri"/>
          <w:sz w:val="24"/>
          <w:szCs w:val="24"/>
        </w:rPr>
        <w:t xml:space="preserve">Signature)   </w:t>
      </w:r>
      <w:proofErr w:type="gramEnd"/>
      <w:r w:rsidRPr="00C36EBC">
        <w:rPr>
          <w:rFonts w:ascii="Calibri" w:eastAsia="Times New Roman" w:hAnsi="Calibri" w:cs="Calibri"/>
          <w:sz w:val="24"/>
          <w:szCs w:val="24"/>
        </w:rPr>
        <w:t xml:space="preserve">                                                                                                                    (Date) </w:t>
      </w:r>
    </w:p>
    <w:p w14:paraId="2321BCB8" w14:textId="77777777" w:rsidR="009A424C" w:rsidRDefault="009A424C" w:rsidP="00CD5909">
      <w:pPr>
        <w:tabs>
          <w:tab w:val="left" w:pos="6937"/>
        </w:tabs>
        <w:spacing w:line="240" w:lineRule="auto"/>
        <w:ind w:left="540"/>
        <w:rPr>
          <w:sz w:val="30"/>
          <w:szCs w:val="30"/>
        </w:rPr>
      </w:pPr>
    </w:p>
    <w:sectPr w:rsidR="009A424C" w:rsidSect="00AC517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2240" w:h="15840"/>
      <w:pgMar w:top="720" w:right="720" w:bottom="720" w:left="720" w:header="720" w:footer="530" w:gutter="0"/>
      <w:cols w:space="468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688950" w14:textId="77777777" w:rsidR="00704EEE" w:rsidRDefault="00704EEE" w:rsidP="00A10A2B">
      <w:pPr>
        <w:spacing w:after="0" w:line="240" w:lineRule="auto"/>
      </w:pPr>
      <w:r>
        <w:separator/>
      </w:r>
    </w:p>
  </w:endnote>
  <w:endnote w:type="continuationSeparator" w:id="0">
    <w:p w14:paraId="41D02E7F" w14:textId="77777777" w:rsidR="00704EEE" w:rsidRDefault="00704EEE" w:rsidP="00A10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Condensed">
    <w:altName w:val="Arial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5939D" w14:textId="77777777" w:rsidR="00A10A2B" w:rsidRDefault="00A10A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CC0002" w14:textId="0A49E824" w:rsidR="00AC5170" w:rsidRDefault="00AC5170">
    <w:pPr>
      <w:pStyle w:val="Footer"/>
    </w:pPr>
  </w:p>
  <w:p w14:paraId="2B291CD4" w14:textId="77777777" w:rsidR="00A10A2B" w:rsidRDefault="00A10A2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63C41C" w14:textId="77777777" w:rsidR="00A10A2B" w:rsidRDefault="00A10A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0F9D89" w14:textId="77777777" w:rsidR="00704EEE" w:rsidRDefault="00704EEE" w:rsidP="00A10A2B">
      <w:pPr>
        <w:spacing w:after="0" w:line="240" w:lineRule="auto"/>
      </w:pPr>
      <w:r>
        <w:separator/>
      </w:r>
    </w:p>
  </w:footnote>
  <w:footnote w:type="continuationSeparator" w:id="0">
    <w:p w14:paraId="73514EC8" w14:textId="77777777" w:rsidR="00704EEE" w:rsidRDefault="00704EEE" w:rsidP="00A10A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CBBA6B" w14:textId="77777777" w:rsidR="00A10A2B" w:rsidRDefault="00A10A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83CE2" w14:textId="77777777" w:rsidR="00A10A2B" w:rsidRDefault="00A10A2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A1BF0" w14:textId="77777777" w:rsidR="00A10A2B" w:rsidRDefault="00A10A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5F0E20"/>
    <w:multiLevelType w:val="hybridMultilevel"/>
    <w:tmpl w:val="2BF48F9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0AC7108"/>
    <w:multiLevelType w:val="hybridMultilevel"/>
    <w:tmpl w:val="21A8A80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44F0247"/>
    <w:multiLevelType w:val="hybridMultilevel"/>
    <w:tmpl w:val="31F610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3A0"/>
    <w:rsid w:val="00012671"/>
    <w:rsid w:val="00016875"/>
    <w:rsid w:val="00210E25"/>
    <w:rsid w:val="00327C35"/>
    <w:rsid w:val="003414A1"/>
    <w:rsid w:val="003919BB"/>
    <w:rsid w:val="00435D85"/>
    <w:rsid w:val="00451FE5"/>
    <w:rsid w:val="00512D85"/>
    <w:rsid w:val="00543379"/>
    <w:rsid w:val="005A3E61"/>
    <w:rsid w:val="00604CE6"/>
    <w:rsid w:val="00621D56"/>
    <w:rsid w:val="006912A6"/>
    <w:rsid w:val="00704EEE"/>
    <w:rsid w:val="00735EE5"/>
    <w:rsid w:val="00793DDE"/>
    <w:rsid w:val="008007A2"/>
    <w:rsid w:val="008612FE"/>
    <w:rsid w:val="00865B3C"/>
    <w:rsid w:val="00886317"/>
    <w:rsid w:val="00896197"/>
    <w:rsid w:val="009A424C"/>
    <w:rsid w:val="00A10A2B"/>
    <w:rsid w:val="00A20379"/>
    <w:rsid w:val="00AC0408"/>
    <w:rsid w:val="00AC5170"/>
    <w:rsid w:val="00B141FD"/>
    <w:rsid w:val="00B67FCB"/>
    <w:rsid w:val="00BE4045"/>
    <w:rsid w:val="00BF0C9A"/>
    <w:rsid w:val="00C17B0D"/>
    <w:rsid w:val="00C36EBC"/>
    <w:rsid w:val="00C375E1"/>
    <w:rsid w:val="00CD5909"/>
    <w:rsid w:val="00D17700"/>
    <w:rsid w:val="00D363A0"/>
    <w:rsid w:val="00D6366C"/>
    <w:rsid w:val="00D804F1"/>
    <w:rsid w:val="00F5642C"/>
    <w:rsid w:val="00F57591"/>
    <w:rsid w:val="00F93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position-horizontal-relative:margin;mso-position-vertical-relative:margin;mso-width-relative:margin;v-text-anchor:middle" o:allowincell="f" fillcolor="none [2409]" stroke="f" strokecolor="none [3213]">
      <v:fill color="none [2409]"/>
      <v:stroke color="none [3213]" weight="1.5pt" on="f"/>
      <v:shadow color="none [3209]" opacity=".5" offset="-15pt,0" offset2="-18pt,12pt"/>
      <v:textbox inset=",7.2pt,,7.2pt"/>
    </o:shapedefaults>
    <o:shapelayout v:ext="edit">
      <o:idmap v:ext="edit" data="1"/>
    </o:shapelayout>
  </w:shapeDefaults>
  <w:decimalSymbol w:val="."/>
  <w:listSeparator w:val=","/>
  <w14:docId w14:val="56259B91"/>
  <w15:docId w15:val="{FB6CE0A9-9BB2-4AA9-9966-D5118D673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1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2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804F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0A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0A2B"/>
  </w:style>
  <w:style w:type="paragraph" w:styleId="Footer">
    <w:name w:val="footer"/>
    <w:basedOn w:val="Normal"/>
    <w:link w:val="FooterChar"/>
    <w:uiPriority w:val="99"/>
    <w:unhideWhenUsed/>
    <w:rsid w:val="00A10A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0A2B"/>
  </w:style>
  <w:style w:type="paragraph" w:styleId="Title">
    <w:name w:val="Title"/>
    <w:basedOn w:val="Normal"/>
    <w:next w:val="Normal"/>
    <w:link w:val="TitleChar"/>
    <w:uiPriority w:val="10"/>
    <w:qFormat/>
    <w:rsid w:val="00735EE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5EE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D\Desktop\PreK3-FullDay-preschool-advertisement-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11534C-D1B6-4F05-90E2-12487B63A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PreK3-FullDay-preschool-advertisement-flyer</Template>
  <TotalTime>7</TotalTime>
  <Pages>2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DAD</dc:creator>
  <cp:keywords/>
  <dc:description/>
  <cp:lastModifiedBy>Amy Cavanaugh Chally</cp:lastModifiedBy>
  <cp:revision>5</cp:revision>
  <cp:lastPrinted>2020-07-28T17:29:00Z</cp:lastPrinted>
  <dcterms:created xsi:type="dcterms:W3CDTF">2020-07-28T17:40:00Z</dcterms:created>
  <dcterms:modified xsi:type="dcterms:W3CDTF">2020-07-28T17:47:00Z</dcterms:modified>
</cp:coreProperties>
</file>